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2A6F" w:rsidRDefault="00832A6F" w14:paraId="5A819505" w14:textId="77777777">
      <w:pPr>
        <w:pStyle w:val="3"/>
        <w:jc w:val="left"/>
        <w:rPr>
          <w:b w:val="0"/>
          <w:sz w:val="16"/>
          <w:szCs w:val="16"/>
        </w:rPr>
      </w:pPr>
    </w:p>
    <w:p w:rsidRPr="00297E34" w:rsidR="00832A6F" w:rsidRDefault="00832A6F" w14:paraId="383ECD2A" w14:textId="77777777">
      <w:pPr>
        <w:pStyle w:val="3"/>
        <w:rPr>
          <w:rFonts w:ascii="Calibri Light" w:hAnsi="Calibri Light" w:cs="Calibri Light"/>
        </w:rPr>
      </w:pPr>
      <w:r w:rsidRPr="00297E34">
        <w:rPr>
          <w:rFonts w:ascii="Calibri Light" w:hAnsi="Calibri Light" w:cs="Calibri Light"/>
        </w:rPr>
        <w:t>ΥΠΕΥΘΥΝΗ ΔΗΛΩΣΗ</w:t>
      </w:r>
    </w:p>
    <w:p w:rsidRPr="00297E34" w:rsidR="00832A6F" w:rsidRDefault="00832A6F" w14:paraId="5C5190C2" w14:textId="77777777">
      <w:pPr>
        <w:pStyle w:val="3"/>
        <w:rPr>
          <w:rFonts w:ascii="Calibri Light" w:hAnsi="Calibri Light" w:cs="Calibri Light"/>
          <w:sz w:val="24"/>
          <w:vertAlign w:val="superscript"/>
        </w:rPr>
      </w:pPr>
      <w:r w:rsidRPr="00297E34">
        <w:rPr>
          <w:rFonts w:ascii="Calibri Light" w:hAnsi="Calibri Light" w:cs="Calibri Light"/>
        </w:rPr>
        <w:t xml:space="preserve"> </w:t>
      </w:r>
      <w:r w:rsidRPr="00297E34">
        <w:rPr>
          <w:rFonts w:ascii="Calibri Light" w:hAnsi="Calibri Light" w:cs="Calibri Light"/>
          <w:sz w:val="24"/>
          <w:vertAlign w:val="superscript"/>
        </w:rPr>
        <w:t>(άρθρο 8 Ν.1599/1986)</w:t>
      </w:r>
    </w:p>
    <w:p w:rsidR="00832A6F" w:rsidRDefault="00832A6F" w14:paraId="402B4DC6" w14:textId="77777777">
      <w:pPr>
        <w:pStyle w:val="a3"/>
        <w:tabs>
          <w:tab w:val="clear" w:pos="4153"/>
          <w:tab w:val="clear" w:pos="8306"/>
        </w:tabs>
      </w:pPr>
    </w:p>
    <w:p w:rsidRPr="00297E34" w:rsidR="00832A6F" w:rsidRDefault="00832A6F" w14:paraId="585382F7" w14:textId="77777777">
      <w:pPr>
        <w:pStyle w:val="20"/>
        <w:ind w:right="484"/>
        <w:rPr>
          <w:rFonts w:ascii="Calibri Light" w:hAnsi="Calibri Light" w:cs="Calibri Light"/>
          <w:szCs w:val="20"/>
        </w:rPr>
      </w:pPr>
      <w:r w:rsidRPr="00297E34">
        <w:rPr>
          <w:rFonts w:ascii="Calibri Light" w:hAnsi="Calibri Light" w:cs="Calibri Light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Pr="00297E34" w:rsidR="00832A6F" w:rsidRDefault="00832A6F" w14:paraId="16D41600" w14:textId="77777777">
      <w:pPr>
        <w:rPr>
          <w:rFonts w:ascii="Calibri Light" w:hAnsi="Calibri Light" w:cs="Calibri Light"/>
          <w:sz w:val="20"/>
          <w:szCs w:val="20"/>
        </w:rPr>
      </w:pPr>
    </w:p>
    <w:tbl>
      <w:tblPr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588"/>
        <w:gridCol w:w="1454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24"/>
      </w:tblGrid>
      <w:tr w:rsidRPr="00297E34" w:rsidR="00832A6F" w:rsidTr="007C20E3" w14:paraId="7ACF2D31" w14:textId="77777777">
        <w:trPr>
          <w:cantSplit/>
          <w:trHeight w:val="424"/>
        </w:trPr>
        <w:tc>
          <w:tcPr>
            <w:tcW w:w="1368" w:type="dxa"/>
            <w:vAlign w:val="center"/>
          </w:tcPr>
          <w:p w:rsidRPr="00297E34" w:rsidR="00832A6F" w:rsidP="00FE38E6" w:rsidRDefault="00832A6F" w14:paraId="615CB06D" w14:textId="77777777">
            <w:pPr>
              <w:ind w:right="-6878"/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ΠΡΟΣ</w:t>
            </w:r>
            <w:r w:rsidRPr="00297E34">
              <w:rPr>
                <w:rFonts w:ascii="Calibri Light" w:hAnsi="Calibri Light" w:cs="Calibri Light"/>
                <w:sz w:val="20"/>
                <w:szCs w:val="20"/>
                <w:vertAlign w:val="superscript"/>
              </w:rPr>
              <w:t>(1)</w:t>
            </w:r>
            <w:r w:rsidRPr="00297E34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  <w:tc>
          <w:tcPr>
            <w:tcW w:w="8833" w:type="dxa"/>
            <w:gridSpan w:val="14"/>
            <w:vAlign w:val="center"/>
          </w:tcPr>
          <w:p w:rsidRPr="00297E34" w:rsidR="00832A6F" w:rsidP="00FE38E6" w:rsidRDefault="00CD0789" w14:paraId="3BE928CE" w14:textId="77777777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ΙΝΣΤΙΤΟΥΤΟ ΔΙΚΑΙΗΣ ΜΕΤΑΒΑΣΗΣ ΕΛΛΑΔΑΣ Α.ΜΗ.ΚΕ.</w:t>
            </w:r>
          </w:p>
        </w:tc>
      </w:tr>
      <w:tr w:rsidRPr="00297E34" w:rsidR="00832A6F" w:rsidTr="007C20E3" w14:paraId="1252F7CA" w14:textId="77777777">
        <w:trPr>
          <w:cantSplit/>
          <w:trHeight w:val="424"/>
        </w:trPr>
        <w:tc>
          <w:tcPr>
            <w:tcW w:w="1368" w:type="dxa"/>
            <w:vAlign w:val="center"/>
          </w:tcPr>
          <w:p w:rsidRPr="00297E34" w:rsidR="00832A6F" w:rsidP="00FE38E6" w:rsidRDefault="00832A6F" w14:paraId="7905A024" w14:textId="77777777">
            <w:pPr>
              <w:ind w:right="-6878"/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  <w:vAlign w:val="center"/>
          </w:tcPr>
          <w:p w:rsidRPr="00297E34" w:rsidR="00832A6F" w:rsidP="00FE38E6" w:rsidRDefault="00832A6F" w14:paraId="67DD8248" w14:textId="77777777">
            <w:pPr>
              <w:ind w:right="-6878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vAlign w:val="center"/>
          </w:tcPr>
          <w:p w:rsidRPr="00297E34" w:rsidR="00832A6F" w:rsidP="00FE38E6" w:rsidRDefault="00832A6F" w14:paraId="37DBF214" w14:textId="77777777">
            <w:pPr>
              <w:ind w:right="-6878"/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Επώνυμο:</w:t>
            </w:r>
          </w:p>
        </w:tc>
        <w:tc>
          <w:tcPr>
            <w:tcW w:w="4004" w:type="dxa"/>
            <w:gridSpan w:val="6"/>
            <w:vAlign w:val="center"/>
          </w:tcPr>
          <w:p w:rsidRPr="00297E34" w:rsidR="00832A6F" w:rsidP="00FE38E6" w:rsidRDefault="00832A6F" w14:paraId="0BE2AEA7" w14:textId="77777777">
            <w:pPr>
              <w:ind w:right="-6878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Pr="00297E34" w:rsidR="00832A6F" w:rsidTr="007C20E3" w14:paraId="784FC900" w14:textId="77777777">
        <w:trPr>
          <w:cantSplit/>
          <w:trHeight w:val="424"/>
        </w:trPr>
        <w:tc>
          <w:tcPr>
            <w:tcW w:w="2943" w:type="dxa"/>
            <w:gridSpan w:val="4"/>
            <w:vAlign w:val="center"/>
          </w:tcPr>
          <w:p w:rsidRPr="00297E34" w:rsidR="00832A6F" w:rsidP="00FE38E6" w:rsidRDefault="00832A6F" w14:paraId="13F8BFED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258" w:type="dxa"/>
            <w:gridSpan w:val="11"/>
            <w:vAlign w:val="center"/>
          </w:tcPr>
          <w:p w:rsidRPr="00297E34" w:rsidR="00832A6F" w:rsidP="00FE38E6" w:rsidRDefault="00832A6F" w14:paraId="48E79BC6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Pr="00297E34" w:rsidR="00832A6F" w:rsidTr="007C20E3" w14:paraId="228AFB7C" w14:textId="77777777">
        <w:trPr>
          <w:cantSplit/>
          <w:trHeight w:val="424"/>
        </w:trPr>
        <w:tc>
          <w:tcPr>
            <w:tcW w:w="2943" w:type="dxa"/>
            <w:gridSpan w:val="4"/>
            <w:vAlign w:val="center"/>
          </w:tcPr>
          <w:p w:rsidRPr="00297E34" w:rsidR="00832A6F" w:rsidP="00FE38E6" w:rsidRDefault="00832A6F" w14:paraId="27DF0F8B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258" w:type="dxa"/>
            <w:gridSpan w:val="11"/>
            <w:vAlign w:val="center"/>
          </w:tcPr>
          <w:p w:rsidRPr="00297E34" w:rsidR="00832A6F" w:rsidP="00FE38E6" w:rsidRDefault="00832A6F" w14:paraId="33641BCB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Pr="00297E34" w:rsidR="00832A6F" w:rsidTr="007C20E3" w14:paraId="59BEDE9A" w14:textId="77777777">
        <w:trPr>
          <w:cantSplit/>
          <w:trHeight w:val="424"/>
        </w:trPr>
        <w:tc>
          <w:tcPr>
            <w:tcW w:w="2943" w:type="dxa"/>
            <w:gridSpan w:val="4"/>
            <w:vAlign w:val="center"/>
          </w:tcPr>
          <w:p w:rsidRPr="00297E34" w:rsidR="00832A6F" w:rsidP="00FE38E6" w:rsidRDefault="00832A6F" w14:paraId="48DE9B7D" w14:textId="77777777">
            <w:pPr>
              <w:ind w:right="-2332"/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Ημερομηνία γέννησης</w:t>
            </w:r>
            <w:r w:rsidRPr="00297E34">
              <w:rPr>
                <w:rFonts w:ascii="Calibri Light" w:hAnsi="Calibri Light" w:cs="Calibri Light"/>
                <w:sz w:val="20"/>
                <w:szCs w:val="20"/>
                <w:vertAlign w:val="superscript"/>
              </w:rPr>
              <w:t>(2)</w:t>
            </w:r>
            <w:r w:rsidRPr="00297E34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</w:tc>
        <w:tc>
          <w:tcPr>
            <w:tcW w:w="7258" w:type="dxa"/>
            <w:gridSpan w:val="11"/>
            <w:vAlign w:val="center"/>
          </w:tcPr>
          <w:p w:rsidRPr="00297E34" w:rsidR="00832A6F" w:rsidP="00FE38E6" w:rsidRDefault="00832A6F" w14:paraId="1EFFE347" w14:textId="77777777">
            <w:pPr>
              <w:ind w:right="-2332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Pr="00297E34" w:rsidR="00832A6F" w:rsidTr="007C20E3" w14:paraId="35E87727" w14:textId="77777777">
        <w:trPr>
          <w:cantSplit/>
          <w:trHeight w:val="424"/>
        </w:trPr>
        <w:tc>
          <w:tcPr>
            <w:tcW w:w="29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97E34" w:rsidR="00832A6F" w:rsidP="00FE38E6" w:rsidRDefault="00832A6F" w14:paraId="0A6EA28C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Τόπος Γέννησης:</w:t>
            </w:r>
          </w:p>
        </w:tc>
        <w:tc>
          <w:tcPr>
            <w:tcW w:w="725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97E34" w:rsidR="00832A6F" w:rsidP="00FE38E6" w:rsidRDefault="00832A6F" w14:paraId="515E9E37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Pr="00297E34" w:rsidR="00832A6F" w:rsidTr="007C20E3" w14:paraId="2D3045B1" w14:textId="77777777">
        <w:trPr>
          <w:cantSplit/>
          <w:trHeight w:val="424"/>
        </w:trPr>
        <w:tc>
          <w:tcPr>
            <w:tcW w:w="2943" w:type="dxa"/>
            <w:gridSpan w:val="4"/>
            <w:vAlign w:val="center"/>
          </w:tcPr>
          <w:p w:rsidRPr="00297E34" w:rsidR="00832A6F" w:rsidP="00FE38E6" w:rsidRDefault="00832A6F" w14:paraId="322FDE79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2534" w:type="dxa"/>
            <w:gridSpan w:val="3"/>
            <w:vAlign w:val="center"/>
          </w:tcPr>
          <w:p w:rsidRPr="00297E34" w:rsidR="00832A6F" w:rsidP="00FE38E6" w:rsidRDefault="00832A6F" w14:paraId="7176907C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center"/>
          </w:tcPr>
          <w:p w:rsidRPr="00297E34" w:rsidR="00832A6F" w:rsidP="00FE38E6" w:rsidRDefault="00832A6F" w14:paraId="6C91DEA7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Τηλ:</w:t>
            </w:r>
          </w:p>
        </w:tc>
        <w:tc>
          <w:tcPr>
            <w:tcW w:w="4004" w:type="dxa"/>
            <w:gridSpan w:val="6"/>
            <w:vAlign w:val="center"/>
          </w:tcPr>
          <w:p w:rsidRPr="00297E34" w:rsidR="00832A6F" w:rsidP="00FE38E6" w:rsidRDefault="00832A6F" w14:paraId="3317A561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Pr="00297E34" w:rsidR="00832A6F" w:rsidTr="007C20E3" w14:paraId="2BA5E73D" w14:textId="77777777">
        <w:trPr>
          <w:cantSplit/>
          <w:trHeight w:val="424"/>
        </w:trPr>
        <w:tc>
          <w:tcPr>
            <w:tcW w:w="1697" w:type="dxa"/>
            <w:gridSpan w:val="2"/>
            <w:vAlign w:val="center"/>
          </w:tcPr>
          <w:p w:rsidRPr="00297E34" w:rsidR="00832A6F" w:rsidP="00FE38E6" w:rsidRDefault="00832A6F" w14:paraId="2FEE6DC5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:rsidRPr="00297E34" w:rsidR="00832A6F" w:rsidP="00FE38E6" w:rsidRDefault="00832A6F" w14:paraId="68F5E991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Pr="00297E34" w:rsidR="00832A6F" w:rsidP="00FE38E6" w:rsidRDefault="00832A6F" w14:paraId="3D0E590F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:rsidRPr="00297E34" w:rsidR="00832A6F" w:rsidP="00FE38E6" w:rsidRDefault="00832A6F" w14:paraId="6A7B782D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Pr="00297E34" w:rsidR="00832A6F" w:rsidP="00FE38E6" w:rsidRDefault="00832A6F" w14:paraId="1DBE4D7C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Αριθ:</w:t>
            </w:r>
          </w:p>
        </w:tc>
        <w:tc>
          <w:tcPr>
            <w:tcW w:w="540" w:type="dxa"/>
            <w:vAlign w:val="center"/>
          </w:tcPr>
          <w:p w:rsidRPr="00297E34" w:rsidR="00832A6F" w:rsidP="00FE38E6" w:rsidRDefault="00832A6F" w14:paraId="28AF608B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Pr="00297E34" w:rsidR="00832A6F" w:rsidP="00FE38E6" w:rsidRDefault="00832A6F" w14:paraId="6B178DCF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ΤΚ:</w:t>
            </w:r>
          </w:p>
        </w:tc>
        <w:tc>
          <w:tcPr>
            <w:tcW w:w="1124" w:type="dxa"/>
            <w:vAlign w:val="center"/>
          </w:tcPr>
          <w:p w:rsidRPr="00297E34" w:rsidR="00832A6F" w:rsidP="00FE38E6" w:rsidRDefault="00832A6F" w14:paraId="01A82BD3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Pr="00297E34" w:rsidR="00832A6F" w:rsidTr="007C20E3" w14:paraId="4E049418" w14:textId="77777777">
        <w:trPr>
          <w:cantSplit/>
          <w:trHeight w:val="424"/>
        </w:trPr>
        <w:tc>
          <w:tcPr>
            <w:tcW w:w="2355" w:type="dxa"/>
            <w:gridSpan w:val="3"/>
            <w:vAlign w:val="center"/>
          </w:tcPr>
          <w:p w:rsidRPr="00297E34" w:rsidR="00832A6F" w:rsidP="00FE38E6" w:rsidRDefault="00832A6F" w14:paraId="16A4E1BC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Α</w:t>
            </w:r>
            <w:r w:rsidRPr="00297E34" w:rsidR="00A94ADA">
              <w:rPr>
                <w:rFonts w:ascii="Calibri Light" w:hAnsi="Calibri Light" w:cs="Calibri Light"/>
                <w:sz w:val="20"/>
                <w:szCs w:val="20"/>
              </w:rPr>
              <w:t>ΦΜ</w:t>
            </w:r>
            <w:r w:rsidRPr="00297E34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  <w:tc>
          <w:tcPr>
            <w:tcW w:w="3153" w:type="dxa"/>
            <w:gridSpan w:val="5"/>
            <w:vAlign w:val="center"/>
          </w:tcPr>
          <w:p w:rsidRPr="00297E34" w:rsidR="00832A6F" w:rsidP="00FE38E6" w:rsidRDefault="00832A6F" w14:paraId="4E74AEB8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Pr="00297E34" w:rsidR="00832A6F" w:rsidP="00FE38E6" w:rsidRDefault="00832A6F" w14:paraId="6D5F9AA0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Ε</w:t>
            </w:r>
            <w:r w:rsidRPr="00297E34">
              <w:rPr>
                <w:rFonts w:ascii="Calibri Light" w:hAnsi="Calibri Light" w:cs="Calibri Light"/>
                <w:sz w:val="20"/>
                <w:szCs w:val="20"/>
                <w:lang w:val="en-US"/>
              </w:rPr>
              <w:t>mail</w:t>
            </w:r>
            <w:r w:rsidRPr="00297E34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  <w:tc>
          <w:tcPr>
            <w:tcW w:w="3253" w:type="dxa"/>
            <w:gridSpan w:val="5"/>
            <w:vAlign w:val="center"/>
          </w:tcPr>
          <w:p w:rsidRPr="00297E34" w:rsidR="00832A6F" w:rsidP="00FE38E6" w:rsidRDefault="00832A6F" w14:paraId="07BBE31D" w14:textId="77777777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:rsidRPr="00297E34" w:rsidR="00832A6F" w:rsidRDefault="00832A6F" w14:paraId="20B23E47" w14:textId="77777777">
      <w:pPr>
        <w:rPr>
          <w:rFonts w:ascii="Calibri Light" w:hAnsi="Calibri Light" w:cs="Calibri Light"/>
          <w:sz w:val="20"/>
          <w:szCs w:val="20"/>
        </w:rPr>
      </w:pPr>
    </w:p>
    <w:p w:rsidRPr="00297E34" w:rsidR="00832A6F" w:rsidRDefault="00832A6F" w14:paraId="710BF04C" w14:textId="77777777">
      <w:pPr>
        <w:rPr>
          <w:rFonts w:ascii="Calibri Light" w:hAnsi="Calibri Light" w:cs="Calibri Light"/>
          <w:sz w:val="20"/>
          <w:szCs w:val="20"/>
        </w:rPr>
        <w:sectPr w:rsidRPr="00297E34" w:rsidR="00832A6F">
          <w:headerReference w:type="default" r:id="rId7"/>
          <w:footerReference w:type="default" r:id="rId8"/>
          <w:pgSz w:w="11906" w:h="16838" w:orient="portrait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0204"/>
      </w:tblGrid>
      <w:tr w:rsidRPr="00297E34" w:rsidR="00832A6F" w14:paraId="33D94947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Pr="00297E34" w:rsidR="00832A6F" w:rsidRDefault="00832A6F" w14:paraId="720E90E3" w14:textId="77777777">
            <w:pPr>
              <w:ind w:right="124"/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297E34">
              <w:rPr>
                <w:rFonts w:ascii="Calibri Light" w:hAnsi="Calibri Light" w:cs="Calibri Light"/>
                <w:sz w:val="20"/>
                <w:szCs w:val="20"/>
                <w:vertAlign w:val="superscript"/>
              </w:rPr>
              <w:t>(3)</w:t>
            </w:r>
            <w:r w:rsidRPr="00297E34">
              <w:rPr>
                <w:rFonts w:ascii="Calibri Light" w:hAnsi="Calibri Light" w:cs="Calibri Light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Pr="00297E34" w:rsidR="00832A6F" w14:paraId="07C346A1" w14:textId="77777777">
        <w:tc>
          <w:tcPr>
            <w:tcW w:w="10420" w:type="dxa"/>
            <w:tcBorders>
              <w:top w:val="nil"/>
              <w:left w:val="nil"/>
              <w:bottom w:val="dashed" w:color="auto" w:sz="4" w:space="0"/>
              <w:right w:val="nil"/>
            </w:tcBorders>
          </w:tcPr>
          <w:p w:rsidRPr="00297E34" w:rsidR="00832A6F" w:rsidP="005F5CA3" w:rsidRDefault="00BD4EB9" w14:paraId="31DD0987" w14:textId="77777777">
            <w:pPr>
              <w:numPr>
                <w:ilvl w:val="0"/>
                <w:numId w:val="11"/>
              </w:numPr>
              <w:spacing w:before="60"/>
              <w:ind w:right="125"/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Ο</w:t>
            </w:r>
            <w:r w:rsidRPr="00297E34" w:rsidR="005F5CA3">
              <w:rPr>
                <w:rFonts w:ascii="Calibri Light" w:hAnsi="Calibri Light" w:cs="Calibri Light"/>
                <w:sz w:val="20"/>
                <w:szCs w:val="20"/>
              </w:rPr>
              <w:t xml:space="preserve">ι πληροφορίες που περιλαμβάνονται στο παρόν </w:t>
            </w:r>
            <w:r w:rsidRPr="00297E34">
              <w:rPr>
                <w:rFonts w:ascii="Calibri Light" w:hAnsi="Calibri Light" w:cs="Calibri Light"/>
                <w:sz w:val="20"/>
                <w:szCs w:val="20"/>
              </w:rPr>
              <w:t xml:space="preserve">βιογραφικό μου σημείωμα, </w:t>
            </w:r>
            <w:r w:rsidRPr="00297E34" w:rsidR="005F5CA3">
              <w:rPr>
                <w:rFonts w:ascii="Calibri Light" w:hAnsi="Calibri Light" w:cs="Calibri Light"/>
                <w:sz w:val="20"/>
                <w:szCs w:val="20"/>
              </w:rPr>
              <w:t>είναι πλήρεις και ακριβείς</w:t>
            </w:r>
          </w:p>
        </w:tc>
      </w:tr>
      <w:tr w:rsidRPr="00297E34" w:rsidR="00832A6F" w14:paraId="6C7FAB6B" w14:textId="77777777">
        <w:tc>
          <w:tcPr>
            <w:tcW w:w="1042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Pr="00297E34" w:rsidR="00832A6F" w:rsidP="00BD4EB9" w:rsidRDefault="00BD4EB9" w14:paraId="69794602" w14:textId="77777777">
            <w:pPr>
              <w:numPr>
                <w:ilvl w:val="0"/>
                <w:numId w:val="11"/>
              </w:numPr>
              <w:spacing w:before="60"/>
              <w:ind w:right="125"/>
              <w:rPr>
                <w:rFonts w:ascii="Calibri Light" w:hAnsi="Calibri Light" w:cs="Calibri Light"/>
                <w:sz w:val="20"/>
                <w:szCs w:val="20"/>
              </w:rPr>
            </w:pPr>
            <w:r w:rsidRPr="00297E34">
              <w:rPr>
                <w:rFonts w:ascii="Calibri Light" w:hAnsi="Calibri Light" w:cs="Calibri Light"/>
                <w:sz w:val="20"/>
                <w:szCs w:val="20"/>
              </w:rPr>
              <w:t>Αναλαμβάνω την υποχρέωση να παράσχω όταν μου ζητηθούν τα σχετικά με το Τυποποιημένο Βιογραφικό Σημείωμα, δικαιολογητικά έγγραφα και βεβαιώσεις</w:t>
            </w:r>
            <w:r w:rsidRPr="00297E34" w:rsidR="00CD0789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</w:tr>
      <w:tr w:rsidRPr="00297E34" w:rsidR="00832A6F" w14:paraId="45C26873" w14:textId="77777777">
        <w:tc>
          <w:tcPr>
            <w:tcW w:w="1042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Pr="00297E34" w:rsidR="00832A6F" w:rsidP="00BD4EB9" w:rsidRDefault="00832A6F" w14:paraId="78E008E6" w14:textId="77777777">
            <w:pPr>
              <w:ind w:left="851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Pr="00297E34" w:rsidR="00832A6F" w14:paraId="4FCCD162" w14:textId="77777777">
        <w:tc>
          <w:tcPr>
            <w:tcW w:w="1042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Pr="00297E34" w:rsidR="00832A6F" w:rsidP="00BD4EB9" w:rsidRDefault="00832A6F" w14:paraId="4E2DD839" w14:textId="77777777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Pr="00297E34" w:rsidR="00832A6F" w14:paraId="55F97116" w14:textId="77777777">
        <w:tc>
          <w:tcPr>
            <w:tcW w:w="1042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Pr="00297E34" w:rsidR="00832A6F" w:rsidP="00BD4EB9" w:rsidRDefault="00832A6F" w14:paraId="7F896BCC" w14:textId="77777777">
            <w:pPr>
              <w:spacing w:before="60"/>
              <w:ind w:left="720" w:right="125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:rsidRPr="00297E34" w:rsidR="00832A6F" w:rsidRDefault="00832A6F" w14:paraId="5D743C1F" w14:textId="77777777">
      <w:pPr>
        <w:rPr>
          <w:rFonts w:ascii="Calibri Light" w:hAnsi="Calibri Light" w:cs="Calibri Light"/>
          <w:sz w:val="20"/>
          <w:szCs w:val="20"/>
        </w:rPr>
      </w:pPr>
    </w:p>
    <w:p w:rsidRPr="00AD3F6F" w:rsidR="00832A6F" w:rsidP="25376FD2" w:rsidRDefault="00832A6F" w14:paraId="4F335704" w14:textId="6B75A438">
      <w:pPr>
        <w:pStyle w:val="a6"/>
        <w:ind w:left="5812" w:right="-2"/>
        <w:jc w:val="center"/>
        <w:rPr>
          <w:rFonts w:ascii="Calibri Light" w:hAnsi="Calibri Light" w:cs="Calibri Light"/>
        </w:rPr>
      </w:pPr>
      <w:r w:rsidRPr="25376FD2" w:rsidR="00832A6F">
        <w:rPr>
          <w:rFonts w:ascii="Calibri Light" w:hAnsi="Calibri Light" w:cs="Calibri Light"/>
        </w:rPr>
        <w:t>Ημερομηνία: ……</w:t>
      </w:r>
      <w:r w:rsidRPr="25376FD2" w:rsidR="00CD0789">
        <w:rPr>
          <w:rFonts w:ascii="Calibri Light" w:hAnsi="Calibri Light" w:cs="Calibri Light"/>
        </w:rPr>
        <w:t>/</w:t>
      </w:r>
      <w:r w:rsidRPr="25376FD2" w:rsidR="00832A6F">
        <w:rPr>
          <w:rFonts w:ascii="Calibri Light" w:hAnsi="Calibri Light" w:cs="Calibri Light"/>
        </w:rPr>
        <w:t>….</w:t>
      </w:r>
      <w:r w:rsidRPr="25376FD2" w:rsidR="00CD0789">
        <w:rPr>
          <w:rFonts w:ascii="Calibri Light" w:hAnsi="Calibri Light" w:cs="Calibri Light"/>
        </w:rPr>
        <w:t>/</w:t>
      </w:r>
      <w:r w:rsidRPr="25376FD2" w:rsidR="00832A6F">
        <w:rPr>
          <w:rFonts w:ascii="Calibri Light" w:hAnsi="Calibri Light" w:cs="Calibri Light"/>
        </w:rPr>
        <w:t>20</w:t>
      </w:r>
      <w:r w:rsidRPr="25376FD2" w:rsidR="00950466">
        <w:rPr>
          <w:rFonts w:ascii="Calibri Light" w:hAnsi="Calibri Light" w:cs="Calibri Light"/>
        </w:rPr>
        <w:t>2</w:t>
      </w:r>
      <w:r w:rsidRPr="25376FD2" w:rsidR="54299542">
        <w:rPr>
          <w:rFonts w:ascii="Calibri Light" w:hAnsi="Calibri Light" w:cs="Calibri Light"/>
        </w:rPr>
        <w:t>6</w:t>
      </w:r>
    </w:p>
    <w:p w:rsidRPr="00297E34" w:rsidR="00832A6F" w:rsidP="00FE38E6" w:rsidRDefault="00832A6F" w14:paraId="7F9E018D" w14:textId="77777777">
      <w:pPr>
        <w:pStyle w:val="a6"/>
        <w:ind w:left="5812" w:right="-2"/>
        <w:jc w:val="center"/>
        <w:rPr>
          <w:rFonts w:ascii="Calibri Light" w:hAnsi="Calibri Light" w:cs="Calibri Light"/>
          <w:szCs w:val="20"/>
        </w:rPr>
      </w:pPr>
    </w:p>
    <w:p w:rsidRPr="00297E34" w:rsidR="00832A6F" w:rsidP="00FE38E6" w:rsidRDefault="00832A6F" w14:paraId="6BAE7AE7" w14:textId="77777777">
      <w:pPr>
        <w:pStyle w:val="a6"/>
        <w:ind w:left="5812" w:right="-2"/>
        <w:jc w:val="center"/>
        <w:rPr>
          <w:rFonts w:ascii="Calibri Light" w:hAnsi="Calibri Light" w:cs="Calibri Light"/>
          <w:szCs w:val="20"/>
        </w:rPr>
      </w:pPr>
      <w:r w:rsidRPr="00297E34">
        <w:rPr>
          <w:rFonts w:ascii="Calibri Light" w:hAnsi="Calibri Light" w:cs="Calibri Light"/>
          <w:szCs w:val="20"/>
        </w:rPr>
        <w:t>Ο – Η Δηλ.</w:t>
      </w:r>
    </w:p>
    <w:p w:rsidRPr="00297E34" w:rsidR="00832A6F" w:rsidP="00FE38E6" w:rsidRDefault="00832A6F" w14:paraId="1FADD35A" w14:textId="77777777">
      <w:pPr>
        <w:pStyle w:val="a6"/>
        <w:ind w:left="5812" w:right="-2"/>
        <w:jc w:val="center"/>
        <w:rPr>
          <w:rFonts w:ascii="Calibri Light" w:hAnsi="Calibri Light" w:cs="Calibri Light"/>
          <w:szCs w:val="20"/>
        </w:rPr>
      </w:pPr>
    </w:p>
    <w:p w:rsidRPr="00297E34" w:rsidR="00832A6F" w:rsidP="00FE38E6" w:rsidRDefault="00832A6F" w14:paraId="6A91D8AB" w14:textId="77777777">
      <w:pPr>
        <w:pStyle w:val="a6"/>
        <w:ind w:left="5812" w:right="-2"/>
        <w:jc w:val="center"/>
        <w:rPr>
          <w:rFonts w:ascii="Calibri Light" w:hAnsi="Calibri Light" w:cs="Calibri Light"/>
          <w:szCs w:val="20"/>
        </w:rPr>
      </w:pPr>
    </w:p>
    <w:p w:rsidRPr="00297E34" w:rsidR="00832A6F" w:rsidP="00FE38E6" w:rsidRDefault="00832A6F" w14:paraId="78320211" w14:textId="77777777">
      <w:pPr>
        <w:pStyle w:val="a6"/>
        <w:ind w:left="5812" w:right="-2"/>
        <w:jc w:val="center"/>
        <w:rPr>
          <w:rFonts w:ascii="Calibri Light" w:hAnsi="Calibri Light" w:cs="Calibri Light"/>
          <w:szCs w:val="20"/>
        </w:rPr>
      </w:pPr>
    </w:p>
    <w:p w:rsidRPr="00297E34" w:rsidR="00832A6F" w:rsidP="00FE38E6" w:rsidRDefault="00832A6F" w14:paraId="3186403C" w14:textId="77777777">
      <w:pPr>
        <w:pStyle w:val="a6"/>
        <w:ind w:left="5812" w:right="-2"/>
        <w:jc w:val="center"/>
        <w:rPr>
          <w:rFonts w:ascii="Calibri Light" w:hAnsi="Calibri Light" w:cs="Calibri Light"/>
          <w:szCs w:val="20"/>
        </w:rPr>
      </w:pPr>
      <w:r w:rsidRPr="00297E34">
        <w:rPr>
          <w:rFonts w:ascii="Calibri Light" w:hAnsi="Calibri Light" w:cs="Calibri Light"/>
          <w:szCs w:val="20"/>
        </w:rPr>
        <w:t>(Υπογραφή)</w:t>
      </w:r>
    </w:p>
    <w:p w:rsidRPr="00297E34" w:rsidR="00BD4EB9" w:rsidRDefault="00BD4EB9" w14:paraId="065B1398" w14:textId="77777777">
      <w:pPr>
        <w:pStyle w:val="a6"/>
        <w:ind w:left="0" w:right="484"/>
        <w:jc w:val="right"/>
        <w:rPr>
          <w:rFonts w:ascii="Calibri Light" w:hAnsi="Calibri Light" w:cs="Calibri Light"/>
          <w:szCs w:val="20"/>
        </w:rPr>
      </w:pPr>
    </w:p>
    <w:p w:rsidRPr="00297E34" w:rsidR="00BD4EB9" w:rsidRDefault="00BD4EB9" w14:paraId="6F0B60DE" w14:textId="77777777">
      <w:pPr>
        <w:pStyle w:val="a6"/>
        <w:ind w:left="0" w:right="484"/>
        <w:jc w:val="right"/>
        <w:rPr>
          <w:rFonts w:ascii="Calibri Light" w:hAnsi="Calibri Light" w:cs="Calibri Light"/>
          <w:szCs w:val="20"/>
        </w:rPr>
      </w:pPr>
    </w:p>
    <w:sectPr w:rsidRPr="00297E34" w:rsidR="00BD4EB9" w:rsidSect="00CD0789">
      <w:headerReference w:type="default" r:id="rId9"/>
      <w:type w:val="continuous"/>
      <w:pgSz w:w="11906" w:h="16838" w:orient="portrait" w:code="9"/>
      <w:pgMar w:top="1440" w:right="851" w:bottom="1618" w:left="851" w:header="709" w:footer="2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4A4E" w:rsidRDefault="00724A4E" w14:paraId="3734FBF0" w14:textId="77777777">
      <w:r>
        <w:separator/>
      </w:r>
    </w:p>
  </w:endnote>
  <w:endnote w:type="continuationSeparator" w:id="0">
    <w:p w:rsidR="00724A4E" w:rsidRDefault="00724A4E" w14:paraId="752B048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D0789" w:rsidR="00CD0789" w:rsidP="00CD0789" w:rsidRDefault="00CD0789" w14:paraId="2E5F9610" w14:textId="77777777">
    <w:pPr>
      <w:pStyle w:val="a6"/>
      <w:jc w:val="both"/>
      <w:rPr>
        <w:rFonts w:ascii="Calibri Light" w:hAnsi="Calibri Light" w:cs="Calibri Light"/>
        <w:sz w:val="18"/>
        <w:szCs w:val="18"/>
      </w:rPr>
    </w:pPr>
    <w:r w:rsidRPr="00CD0789">
      <w:rPr>
        <w:rFonts w:ascii="Calibri Light" w:hAnsi="Calibri Light" w:cs="Calibri Light"/>
        <w:sz w:val="18"/>
        <w:szCs w:val="18"/>
      </w:rPr>
      <w:t>(1) Αναγράφεται από τον ενδιαφερόμενο πολίτη ή Αρχή ή η Υπηρεσία του δημόσιου τομέα, που απευθύνεται η αίτηση.</w:t>
    </w:r>
  </w:p>
  <w:p w:rsidRPr="00CD0789" w:rsidR="00CD0789" w:rsidP="00CD0789" w:rsidRDefault="00CD0789" w14:paraId="240CBF9A" w14:textId="77777777">
    <w:pPr>
      <w:pStyle w:val="a6"/>
      <w:jc w:val="both"/>
      <w:rPr>
        <w:rFonts w:ascii="Calibri Light" w:hAnsi="Calibri Light" w:cs="Calibri Light"/>
        <w:sz w:val="18"/>
        <w:szCs w:val="18"/>
      </w:rPr>
    </w:pPr>
    <w:r w:rsidRPr="00CD0789">
      <w:rPr>
        <w:rFonts w:ascii="Calibri Light" w:hAnsi="Calibri Light" w:cs="Calibri Light"/>
        <w:sz w:val="18"/>
        <w:szCs w:val="18"/>
      </w:rPr>
      <w:t xml:space="preserve">(2) Αναγράφεται ολογράφως. </w:t>
    </w:r>
  </w:p>
  <w:p w:rsidRPr="00CD0789" w:rsidR="00CD0789" w:rsidP="00CD0789" w:rsidRDefault="00CD0789" w14:paraId="181F3DFB" w14:textId="77777777">
    <w:pPr>
      <w:pStyle w:val="a6"/>
      <w:jc w:val="both"/>
      <w:rPr>
        <w:rFonts w:ascii="Calibri Light" w:hAnsi="Calibri Light" w:cs="Calibri Light"/>
        <w:sz w:val="18"/>
        <w:szCs w:val="18"/>
      </w:rPr>
    </w:pPr>
    <w:r w:rsidRPr="00CD0789">
      <w:rPr>
        <w:rFonts w:ascii="Calibri Light" w:hAnsi="Calibri Light" w:cs="Calibri Light"/>
        <w:sz w:val="18"/>
        <w:szCs w:val="18"/>
      </w:rPr>
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</w:r>
  </w:p>
  <w:p w:rsidRPr="00CD0789" w:rsidR="00CD0789" w:rsidP="00CD0789" w:rsidRDefault="00CD0789" w14:paraId="01998128" w14:textId="77777777">
    <w:pPr>
      <w:pStyle w:val="a6"/>
      <w:jc w:val="both"/>
      <w:rPr>
        <w:rFonts w:ascii="Calibri Light" w:hAnsi="Calibri Light" w:cs="Calibri Light"/>
        <w:sz w:val="18"/>
        <w:szCs w:val="18"/>
      </w:rPr>
    </w:pPr>
    <w:r w:rsidRPr="00CD0789">
      <w:rPr>
        <w:rFonts w:ascii="Calibri Light" w:hAnsi="Calibri Light" w:cs="Calibri Light"/>
        <w:sz w:val="18"/>
        <w:szCs w:val="18"/>
      </w:rPr>
      <w:t xml:space="preserve">(4) Σε περίπτωση ανεπάρκειας χώρου η δήλωση συνεχίζεται στην πίσω όψη της και υπογράφεται από τον δηλούντα ή την δηλούσα. </w:t>
    </w:r>
  </w:p>
  <w:p w:rsidR="00CD0789" w:rsidRDefault="00CD0789" w14:paraId="78FC8D21" w14:textId="777777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4A4E" w:rsidRDefault="00724A4E" w14:paraId="64F11579" w14:textId="77777777">
      <w:r>
        <w:separator/>
      </w:r>
    </w:p>
  </w:footnote>
  <w:footnote w:type="continuationSeparator" w:id="0">
    <w:p w:rsidR="00724A4E" w:rsidRDefault="00724A4E" w14:paraId="777BEFA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32A6F" w:rsidP="00FE38E6" w:rsidRDefault="00E850AF" w14:paraId="03729C4A" w14:textId="373A5158">
    <w:pPr>
      <w:pStyle w:val="a3"/>
      <w:tabs>
        <w:tab w:val="clear" w:pos="4153"/>
        <w:tab w:val="clear" w:pos="8306"/>
      </w:tabs>
      <w:jc w:val="center"/>
      <w:rPr>
        <w:b/>
        <w:bCs/>
        <w:sz w:val="16"/>
      </w:rPr>
    </w:pPr>
    <w:r>
      <w:rPr>
        <w:rFonts w:ascii="Arial" w:hAnsi="Arial" w:cs="Arial"/>
        <w:noProof/>
        <w:sz w:val="32"/>
      </w:rPr>
      <w:drawing>
        <wp:inline distT="0" distB="0" distL="0" distR="0" wp14:anchorId="7AC5D89F" wp14:editId="581EF8C4">
          <wp:extent cx="526415" cy="530225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2A6F" w:rsidRDefault="00832A6F" w14:paraId="415303CB" w14:textId="77777777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Arial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D6A3F5D"/>
    <w:multiLevelType w:val="singleLevel"/>
    <w:tmpl w:val="0408001B"/>
    <w:lvl w:ilvl="0">
      <w:start w:val="1"/>
      <w:numFmt w:val="lowerRoman"/>
      <w:lvlText w:val="%1."/>
      <w:lvlJc w:val="right"/>
      <w:pPr>
        <w:tabs>
          <w:tab w:val="num" w:pos="504"/>
        </w:tabs>
        <w:ind w:left="504" w:hanging="216"/>
      </w:p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Arial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4B75C4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7D003A0F"/>
    <w:multiLevelType w:val="hybridMultilevel"/>
    <w:tmpl w:val="0C52096A"/>
    <w:lvl w:ilvl="0" w:tplc="7D36E8C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816307">
    <w:abstractNumId w:val="2"/>
  </w:num>
  <w:num w:numId="2" w16cid:durableId="331298868">
    <w:abstractNumId w:val="5"/>
  </w:num>
  <w:num w:numId="3" w16cid:durableId="1789154555">
    <w:abstractNumId w:val="0"/>
  </w:num>
  <w:num w:numId="4" w16cid:durableId="1214266924">
    <w:abstractNumId w:val="3"/>
  </w:num>
  <w:num w:numId="5" w16cid:durableId="259527457">
    <w:abstractNumId w:val="1"/>
  </w:num>
  <w:num w:numId="6" w16cid:durableId="531693943">
    <w:abstractNumId w:val="11"/>
  </w:num>
  <w:num w:numId="7" w16cid:durableId="318048050">
    <w:abstractNumId w:val="10"/>
  </w:num>
  <w:num w:numId="8" w16cid:durableId="235090240">
    <w:abstractNumId w:val="8"/>
  </w:num>
  <w:num w:numId="9" w16cid:durableId="725488176">
    <w:abstractNumId w:val="6"/>
  </w:num>
  <w:num w:numId="10" w16cid:durableId="2073656583">
    <w:abstractNumId w:val="9"/>
  </w:num>
  <w:num w:numId="11" w16cid:durableId="1062144880">
    <w:abstractNumId w:val="12"/>
  </w:num>
  <w:num w:numId="12" w16cid:durableId="284889246">
    <w:abstractNumId w:val="7"/>
  </w:num>
  <w:num w:numId="13" w16cid:durableId="16533717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savePreviewPicture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6F"/>
    <w:rsid w:val="000526A5"/>
    <w:rsid w:val="0027113B"/>
    <w:rsid w:val="00297E34"/>
    <w:rsid w:val="00430CC8"/>
    <w:rsid w:val="004714E7"/>
    <w:rsid w:val="004A2384"/>
    <w:rsid w:val="004B7DE7"/>
    <w:rsid w:val="005E0C4C"/>
    <w:rsid w:val="005F5CA3"/>
    <w:rsid w:val="00700B10"/>
    <w:rsid w:val="00724A4E"/>
    <w:rsid w:val="007C20E3"/>
    <w:rsid w:val="00832A6F"/>
    <w:rsid w:val="00896441"/>
    <w:rsid w:val="00941864"/>
    <w:rsid w:val="00950466"/>
    <w:rsid w:val="00A078E5"/>
    <w:rsid w:val="00A7652D"/>
    <w:rsid w:val="00A94ADA"/>
    <w:rsid w:val="00AD1F1B"/>
    <w:rsid w:val="00AD3F6F"/>
    <w:rsid w:val="00B35C03"/>
    <w:rsid w:val="00BD4EB9"/>
    <w:rsid w:val="00BF1136"/>
    <w:rsid w:val="00C10B15"/>
    <w:rsid w:val="00CD0789"/>
    <w:rsid w:val="00D33206"/>
    <w:rsid w:val="00D6150F"/>
    <w:rsid w:val="00E850AF"/>
    <w:rsid w:val="00E93CE5"/>
    <w:rsid w:val="00EB787A"/>
    <w:rsid w:val="00FC4811"/>
    <w:rsid w:val="00FE38E6"/>
    <w:rsid w:val="00FF2868"/>
    <w:rsid w:val="25376FD2"/>
    <w:rsid w:val="54299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0B2C2612"/>
  <w15:chartTrackingRefBased/>
  <w15:docId w15:val="{9B54156B-2B99-43E1-9585-3BCAD4A1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link w:val="Char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0"/>
    <w:rsid w:val="00BD4EB9"/>
    <w:rPr>
      <w:rFonts w:ascii="Tahoma" w:hAnsi="Tahoma" w:cs="Tahoma"/>
      <w:sz w:val="16"/>
      <w:szCs w:val="16"/>
    </w:rPr>
  </w:style>
  <w:style w:type="character" w:styleId="Char0" w:customStyle="1">
    <w:name w:val="Κείμενο πλαισίου Char"/>
    <w:link w:val="a8"/>
    <w:rsid w:val="00BD4EB9"/>
    <w:rPr>
      <w:rFonts w:ascii="Tahoma" w:hAnsi="Tahoma" w:cs="Tahoma"/>
      <w:sz w:val="16"/>
      <w:szCs w:val="16"/>
    </w:rPr>
  </w:style>
  <w:style w:type="character" w:styleId="Char" w:customStyle="1">
    <w:name w:val="Σώμα κείμενου με εσοχή Char"/>
    <w:link w:val="a6"/>
    <w:rsid w:val="00CD0789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xmlns:thm15="http://schemas.microsoft.com/office/thememl/2012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ΕΝΤΥΠΟ ΚΕΠ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ΥΠΕΥΘΥΝΗ ΔΗΛΩΣΗ ΤΟΥ ΝΟΜΟΥ 105</dc:title>
  <dc:subject/>
  <dc:creator>ΧΙΟΣ</dc:creator>
  <keywords/>
  <lastModifiedBy>Kostas Nikou</lastModifiedBy>
  <revision>6</revision>
  <lastPrinted>2017-03-07T13:54:00.0000000Z</lastPrinted>
  <dcterms:created xsi:type="dcterms:W3CDTF">2023-05-22T17:39:00.0000000Z</dcterms:created>
  <dcterms:modified xsi:type="dcterms:W3CDTF">2026-01-04T12:09:26.6319137Z</dcterms:modified>
</coreProperties>
</file>